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A5D383" w14:textId="77777777" w:rsidR="00534F60" w:rsidRPr="00534F60" w:rsidRDefault="00534F60" w:rsidP="008E3CB3">
      <w:pPr>
        <w:rPr>
          <w:rFonts w:ascii="Baskerville Old Face" w:hAnsi="Baskerville Old Face" w:cs="Arial"/>
          <w:sz w:val="16"/>
          <w:szCs w:val="16"/>
        </w:rPr>
      </w:pPr>
    </w:p>
    <w:p w14:paraId="6394787B" w14:textId="06D98A93" w:rsidR="00F41CC2" w:rsidRPr="001D1213" w:rsidRDefault="002D4C7F" w:rsidP="008E3CB3">
      <w:pPr>
        <w:rPr>
          <w:rFonts w:ascii="Baskerville Old Face" w:hAnsi="Baskerville Old Face" w:cs="Arial"/>
          <w:sz w:val="36"/>
          <w:szCs w:val="36"/>
        </w:rPr>
      </w:pPr>
      <w:r>
        <w:rPr>
          <w:rFonts w:ascii="Baskerville Old Face" w:hAnsi="Baskerville Old Face" w:cs="Arial"/>
          <w:sz w:val="36"/>
          <w:szCs w:val="36"/>
        </w:rPr>
        <w:t>Praktikværter søges – SMV’erne mangler faglærte</w:t>
      </w:r>
    </w:p>
    <w:p w14:paraId="267767A4" w14:textId="1E62E823" w:rsidR="003D0750" w:rsidRDefault="002D4C7F">
      <w:r>
        <w:t xml:space="preserve">Ejer du den engagerede </w:t>
      </w:r>
      <w:r w:rsidR="008E3CB3">
        <w:t>virksomhed</w:t>
      </w:r>
      <w:r>
        <w:t xml:space="preserve">, der har mod på </w:t>
      </w:r>
      <w:r w:rsidR="00D00C2D">
        <w:t xml:space="preserve">at få </w:t>
      </w:r>
      <w:r>
        <w:t xml:space="preserve">en elev fra 8. klasse i et tre ugers praktikforløb? </w:t>
      </w:r>
      <w:r w:rsidR="00534F60">
        <w:t xml:space="preserve">Bliv praktikvært og gør en forskel for en ung i dit lokalområde, og hjælp med at sætte fokus på erhvervsuddannelserne. </w:t>
      </w:r>
    </w:p>
    <w:p w14:paraId="4CBD82A1" w14:textId="35979B3D" w:rsidR="002D4C7F" w:rsidRDefault="002D4C7F">
      <w:r>
        <w:t xml:space="preserve">Af </w:t>
      </w:r>
      <w:r w:rsidR="000F5600">
        <w:t xml:space="preserve">uddannelsespolitisk chefkonsulent </w:t>
      </w:r>
      <w:r>
        <w:t>Heike Hoffmann</w:t>
      </w:r>
      <w:r w:rsidR="000F5600">
        <w:t>, SMVdanmark</w:t>
      </w:r>
    </w:p>
    <w:p w14:paraId="1090F949" w14:textId="53703E63" w:rsidR="003D0750" w:rsidRDefault="002D4C7F">
      <w:r>
        <w:t>S</w:t>
      </w:r>
      <w:r w:rsidR="003D0750">
        <w:t>må og me</w:t>
      </w:r>
      <w:r w:rsidR="00F17139">
        <w:t xml:space="preserve">llemstore </w:t>
      </w:r>
      <w:r w:rsidR="00A4651F">
        <w:t>håndværks</w:t>
      </w:r>
      <w:r w:rsidR="00F17139">
        <w:t xml:space="preserve">virksomheder mærker allerede nu </w:t>
      </w:r>
      <w:r w:rsidR="003D0750">
        <w:t>mangel på elever</w:t>
      </w:r>
      <w:r>
        <w:t xml:space="preserve">, </w:t>
      </w:r>
      <w:r w:rsidR="00B31AC9">
        <w:t xml:space="preserve">og </w:t>
      </w:r>
      <w:r>
        <w:t>der er ikke udsigt til</w:t>
      </w:r>
      <w:r w:rsidR="00B31AC9">
        <w:t xml:space="preserve"> </w:t>
      </w:r>
      <w:r w:rsidR="00747B5E">
        <w:t>for</w:t>
      </w:r>
      <w:r w:rsidR="00B31AC9">
        <w:t xml:space="preserve">bedring. </w:t>
      </w:r>
      <w:r w:rsidR="00A4651F">
        <w:t xml:space="preserve">Ved at </w:t>
      </w:r>
      <w:r w:rsidR="00D00C2D">
        <w:t xml:space="preserve">blive praktikvært </w:t>
      </w:r>
      <w:r w:rsidR="0038142B">
        <w:t>kan</w:t>
      </w:r>
      <w:r w:rsidR="00A4651F">
        <w:t xml:space="preserve"> </w:t>
      </w:r>
      <w:r w:rsidR="001E2936">
        <w:t xml:space="preserve">SMV’erne </w:t>
      </w:r>
      <w:r w:rsidR="00ED7EC2">
        <w:t xml:space="preserve">hjælpe en lokal </w:t>
      </w:r>
      <w:r w:rsidR="001E2936">
        <w:t xml:space="preserve">elev fra </w:t>
      </w:r>
      <w:r w:rsidR="00ED7EC2">
        <w:t>8.</w:t>
      </w:r>
      <w:r w:rsidR="00492999">
        <w:t xml:space="preserve"> </w:t>
      </w:r>
      <w:r w:rsidR="00ED7EC2">
        <w:t>klasse og</w:t>
      </w:r>
      <w:r w:rsidR="00686667">
        <w:t xml:space="preserve"> samtidig</w:t>
      </w:r>
      <w:r w:rsidR="00ED7EC2">
        <w:t xml:space="preserve"> styrke interessen</w:t>
      </w:r>
      <w:r w:rsidR="003D6375">
        <w:t xml:space="preserve"> for</w:t>
      </w:r>
      <w:r w:rsidR="00ED7EC2">
        <w:t xml:space="preserve"> </w:t>
      </w:r>
      <w:r w:rsidR="0038142B">
        <w:t>fag</w:t>
      </w:r>
      <w:r w:rsidR="001E2936">
        <w:t>et</w:t>
      </w:r>
      <w:r w:rsidR="0038142B">
        <w:t xml:space="preserve"> og virksomhed</w:t>
      </w:r>
      <w:r w:rsidR="001E2936">
        <w:t>en</w:t>
      </w:r>
      <w:r w:rsidR="00ED7EC2">
        <w:t>. På længere sigt kan det bidrage til, at der vil være endnu flere dygtige, faglærte unge</w:t>
      </w:r>
      <w:r w:rsidR="00A4651F">
        <w:t xml:space="preserve"> – til gavn for</w:t>
      </w:r>
      <w:r w:rsidR="00686667">
        <w:t xml:space="preserve"> både</w:t>
      </w:r>
      <w:r w:rsidR="00A4651F">
        <w:t xml:space="preserve"> håndværksvirksomheder og samfundet. </w:t>
      </w:r>
      <w:r w:rsidR="0038142B">
        <w:t xml:space="preserve"> </w:t>
      </w:r>
    </w:p>
    <w:p w14:paraId="0AFBA6EE" w14:textId="502CA45D" w:rsidR="00434A11" w:rsidRDefault="00434A11">
      <w:r>
        <w:t xml:space="preserve">Praktikforløbene er målrettet elever, </w:t>
      </w:r>
      <w:r w:rsidR="009D2B53">
        <w:t>som</w:t>
      </w:r>
      <w:r w:rsidR="00D00C2D">
        <w:t xml:space="preserve"> kan have gavn af at lære i en anden kontekst end i skolen</w:t>
      </w:r>
      <w:r>
        <w:t xml:space="preserve">. Som praktikvært kan du </w:t>
      </w:r>
      <w:r w:rsidR="003F6140">
        <w:t xml:space="preserve">være med til at styrke </w:t>
      </w:r>
      <w:r w:rsidR="00747B5E">
        <w:t xml:space="preserve">en lokal </w:t>
      </w:r>
      <w:r w:rsidR="000C1452">
        <w:t>elev</w:t>
      </w:r>
      <w:r w:rsidR="00747B5E">
        <w:t xml:space="preserve">s udvikling og læring </w:t>
      </w:r>
      <w:r w:rsidR="000C1452">
        <w:t xml:space="preserve">– sammen med skolen. </w:t>
      </w:r>
    </w:p>
    <w:p w14:paraId="28EB87E7" w14:textId="346D94C1" w:rsidR="003A56BA" w:rsidRDefault="003A56BA">
      <w:r>
        <w:t>Hvad kræver det af dig?</w:t>
      </w:r>
    </w:p>
    <w:p w14:paraId="0F5469DA" w14:textId="38CED8AC" w:rsidR="003A56BA" w:rsidRDefault="00A4651F" w:rsidP="001B39A6">
      <w:pPr>
        <w:pStyle w:val="Listeafsnit"/>
        <w:numPr>
          <w:ilvl w:val="0"/>
          <w:numId w:val="1"/>
        </w:numPr>
      </w:pPr>
      <w:r>
        <w:t>Du skal t</w:t>
      </w:r>
      <w:r w:rsidR="00ED7EC2">
        <w:t>ag</w:t>
      </w:r>
      <w:r>
        <w:t>e godt imod en elev i et</w:t>
      </w:r>
      <w:r w:rsidR="00ED7EC2">
        <w:t xml:space="preserve"> </w:t>
      </w:r>
      <w:r w:rsidR="00686667">
        <w:t>tre</w:t>
      </w:r>
      <w:r w:rsidR="00ED7EC2">
        <w:t xml:space="preserve">-ugers </w:t>
      </w:r>
      <w:r w:rsidR="003A56BA">
        <w:t>praktik</w:t>
      </w:r>
      <w:r>
        <w:t>forløb</w:t>
      </w:r>
    </w:p>
    <w:p w14:paraId="6C72539C" w14:textId="77777777" w:rsidR="00ED7EC2" w:rsidRDefault="00ED7EC2" w:rsidP="00ED7EC2">
      <w:pPr>
        <w:pStyle w:val="Listeafsnit"/>
        <w:numPr>
          <w:ilvl w:val="0"/>
          <w:numId w:val="1"/>
        </w:numPr>
      </w:pPr>
      <w:r>
        <w:t xml:space="preserve">Tid og overskud til at give </w:t>
      </w:r>
      <w:r w:rsidR="003A56BA">
        <w:t>eleven gode oplevelser med dit fag</w:t>
      </w:r>
      <w:r>
        <w:t xml:space="preserve"> </w:t>
      </w:r>
    </w:p>
    <w:p w14:paraId="68B60917" w14:textId="4A904192" w:rsidR="00ED7EC2" w:rsidRDefault="00ED7EC2" w:rsidP="00ED7EC2">
      <w:pPr>
        <w:pStyle w:val="Listeafsnit"/>
        <w:numPr>
          <w:ilvl w:val="0"/>
          <w:numId w:val="1"/>
        </w:numPr>
      </w:pPr>
      <w:r>
        <w:t xml:space="preserve">Lade eleven indgå i det daglige </w:t>
      </w:r>
      <w:r w:rsidR="003A56BA">
        <w:t>arbejde</w:t>
      </w:r>
      <w:r>
        <w:t xml:space="preserve"> i virksomheden sammen </w:t>
      </w:r>
      <w:r w:rsidR="00A4651F">
        <w:t xml:space="preserve">med </w:t>
      </w:r>
      <w:r w:rsidR="001B39A6">
        <w:t>kolleger</w:t>
      </w:r>
      <w:r>
        <w:t>ne</w:t>
      </w:r>
    </w:p>
    <w:p w14:paraId="34F1F648" w14:textId="3D4B103C" w:rsidR="001B39A6" w:rsidRDefault="001B39A6" w:rsidP="00DB02C2">
      <w:pPr>
        <w:pStyle w:val="Listeafsnit"/>
        <w:numPr>
          <w:ilvl w:val="0"/>
          <w:numId w:val="1"/>
        </w:numPr>
      </w:pPr>
      <w:r>
        <w:t xml:space="preserve">Indgå i tæt samarbejde med elevens </w:t>
      </w:r>
      <w:r w:rsidR="00DD48D8">
        <w:t xml:space="preserve">UU-vejleder og lærer, som støtter op om praktikken før, under og efter </w:t>
      </w:r>
      <w:r w:rsidR="00ED7EC2">
        <w:t>praktikforløbet</w:t>
      </w:r>
    </w:p>
    <w:p w14:paraId="03BA9535" w14:textId="18E42B60" w:rsidR="000F5600" w:rsidRDefault="000F5600" w:rsidP="000F5600">
      <w:pPr>
        <w:pStyle w:val="Listeafsnit"/>
        <w:numPr>
          <w:ilvl w:val="0"/>
          <w:numId w:val="1"/>
        </w:numPr>
      </w:pPr>
      <w:r>
        <w:t>Din virksomhed skal ligge i eller i nærheden af Vallensbæk, Gladsaxe, København eller Slagelse</w:t>
      </w:r>
    </w:p>
    <w:p w14:paraId="4712FE54" w14:textId="0A092106" w:rsidR="00B31AC9" w:rsidRDefault="00B31AC9" w:rsidP="007F3DBD">
      <w:pPr>
        <w:shd w:val="clear" w:color="auto" w:fill="FFFFFF"/>
        <w:spacing w:after="0" w:line="240" w:lineRule="auto"/>
      </w:pPr>
      <w:r>
        <w:t xml:space="preserve">Uno Apold ejer firmaet Grøn Entreprise A/S, og Uno har allerede haft en praktikant i tre uger. Uno siger selv om indsatsen: </w:t>
      </w:r>
    </w:p>
    <w:p w14:paraId="10D1C270" w14:textId="77777777" w:rsidR="00B31AC9" w:rsidRDefault="00B31AC9" w:rsidP="007F3DBD">
      <w:pPr>
        <w:shd w:val="clear" w:color="auto" w:fill="FFFFFF"/>
        <w:spacing w:after="0" w:line="240" w:lineRule="auto"/>
      </w:pPr>
    </w:p>
    <w:p w14:paraId="79941E18" w14:textId="0B8FC0DE" w:rsidR="007F3DBD" w:rsidRDefault="00D61B87" w:rsidP="007F3DBD">
      <w:pPr>
        <w:shd w:val="clear" w:color="auto" w:fill="FFFFFF"/>
        <w:spacing w:after="0" w:line="240" w:lineRule="auto"/>
        <w:rPr>
          <w:rFonts w:ascii="Calibri" w:eastAsia="Times New Roman" w:hAnsi="Calibri" w:cs="Segoe UI"/>
          <w:i/>
          <w:color w:val="201F1E"/>
        </w:rPr>
      </w:pPr>
      <w:r>
        <w:t>”</w:t>
      </w:r>
      <w:r w:rsidR="007F3DBD" w:rsidRPr="00FE670B">
        <w:rPr>
          <w:rFonts w:ascii="Calibri" w:eastAsia="Times New Roman" w:hAnsi="Calibri" w:cs="Segoe UI"/>
          <w:i/>
          <w:color w:val="201F1E"/>
        </w:rPr>
        <w:t>Vi har selv ansvaret for at fortælle</w:t>
      </w:r>
      <w:r w:rsidR="00D422EF">
        <w:rPr>
          <w:rFonts w:ascii="Calibri" w:eastAsia="Times New Roman" w:hAnsi="Calibri" w:cs="Segoe UI"/>
          <w:i/>
          <w:color w:val="201F1E"/>
        </w:rPr>
        <w:t>,</w:t>
      </w:r>
      <w:r w:rsidR="007F3DBD" w:rsidRPr="00FE670B">
        <w:rPr>
          <w:rFonts w:ascii="Calibri" w:eastAsia="Times New Roman" w:hAnsi="Calibri" w:cs="Segoe UI"/>
          <w:i/>
          <w:color w:val="201F1E"/>
        </w:rPr>
        <w:t xml:space="preserve"> hvad vi laver og ansvar for at uddanne </w:t>
      </w:r>
      <w:r w:rsidR="0027253F">
        <w:rPr>
          <w:rFonts w:ascii="Calibri" w:eastAsia="Times New Roman" w:hAnsi="Calibri" w:cs="Segoe UI"/>
          <w:i/>
          <w:color w:val="201F1E"/>
        </w:rPr>
        <w:t>næste generations</w:t>
      </w:r>
      <w:r w:rsidR="0027253F" w:rsidRPr="00FE670B">
        <w:rPr>
          <w:rFonts w:ascii="Calibri" w:eastAsia="Times New Roman" w:hAnsi="Calibri" w:cs="Segoe UI"/>
          <w:i/>
          <w:color w:val="201F1E"/>
        </w:rPr>
        <w:t xml:space="preserve"> </w:t>
      </w:r>
      <w:r w:rsidR="007F3DBD" w:rsidRPr="00FE670B">
        <w:rPr>
          <w:rFonts w:ascii="Calibri" w:eastAsia="Times New Roman" w:hAnsi="Calibri" w:cs="Segoe UI"/>
          <w:i/>
          <w:color w:val="201F1E"/>
        </w:rPr>
        <w:t>håndværkere. Vi bliver nødt til at vise ungdommen, hvad vores fag står</w:t>
      </w:r>
      <w:r w:rsidR="00373595">
        <w:rPr>
          <w:rFonts w:ascii="Calibri" w:eastAsia="Times New Roman" w:hAnsi="Calibri" w:cs="Segoe UI"/>
          <w:i/>
          <w:color w:val="201F1E"/>
        </w:rPr>
        <w:t xml:space="preserve"> for</w:t>
      </w:r>
      <w:r w:rsidR="007F3DBD" w:rsidRPr="00FE670B">
        <w:rPr>
          <w:rFonts w:ascii="Calibri" w:eastAsia="Times New Roman" w:hAnsi="Calibri" w:cs="Segoe UI"/>
          <w:i/>
          <w:color w:val="201F1E"/>
        </w:rPr>
        <w:t>. Jeg kan k</w:t>
      </w:r>
      <w:r w:rsidR="007F3DBD">
        <w:rPr>
          <w:rFonts w:ascii="Calibri" w:eastAsia="Times New Roman" w:hAnsi="Calibri" w:cs="Segoe UI"/>
          <w:i/>
          <w:color w:val="201F1E"/>
        </w:rPr>
        <w:t>un anbefale andre virksomheder at</w:t>
      </w:r>
      <w:r w:rsidR="007F3DBD" w:rsidRPr="00FE670B">
        <w:rPr>
          <w:rFonts w:ascii="Calibri" w:eastAsia="Times New Roman" w:hAnsi="Calibri" w:cs="Segoe UI"/>
          <w:i/>
          <w:color w:val="201F1E"/>
        </w:rPr>
        <w:t xml:space="preserve"> åbne</w:t>
      </w:r>
      <w:r w:rsidR="007F3DBD">
        <w:rPr>
          <w:rFonts w:ascii="Calibri" w:eastAsia="Times New Roman" w:hAnsi="Calibri" w:cs="Segoe UI"/>
          <w:i/>
          <w:color w:val="201F1E"/>
        </w:rPr>
        <w:t xml:space="preserve"> deres</w:t>
      </w:r>
      <w:r w:rsidR="007F3DBD" w:rsidRPr="00FE670B">
        <w:rPr>
          <w:rFonts w:ascii="Calibri" w:eastAsia="Times New Roman" w:hAnsi="Calibri" w:cs="Segoe UI"/>
          <w:i/>
          <w:color w:val="201F1E"/>
        </w:rPr>
        <w:t xml:space="preserve"> dør og lade </w:t>
      </w:r>
      <w:r w:rsidR="007F3DBD">
        <w:rPr>
          <w:rFonts w:ascii="Calibri" w:eastAsia="Times New Roman" w:hAnsi="Calibri" w:cs="Segoe UI"/>
          <w:i/>
          <w:color w:val="201F1E"/>
        </w:rPr>
        <w:t>en ung elev</w:t>
      </w:r>
      <w:r w:rsidR="007F3DBD" w:rsidRPr="00FE670B">
        <w:rPr>
          <w:rFonts w:ascii="Calibri" w:eastAsia="Times New Roman" w:hAnsi="Calibri" w:cs="Segoe UI"/>
          <w:i/>
          <w:color w:val="201F1E"/>
        </w:rPr>
        <w:t xml:space="preserve"> se</w:t>
      </w:r>
      <w:r w:rsidR="00D422EF">
        <w:rPr>
          <w:rFonts w:ascii="Calibri" w:eastAsia="Times New Roman" w:hAnsi="Calibri" w:cs="Segoe UI"/>
          <w:i/>
          <w:color w:val="201F1E"/>
        </w:rPr>
        <w:t>,</w:t>
      </w:r>
      <w:r w:rsidR="007F3DBD" w:rsidRPr="00FE670B">
        <w:rPr>
          <w:rFonts w:ascii="Calibri" w:eastAsia="Times New Roman" w:hAnsi="Calibri" w:cs="Segoe UI"/>
          <w:i/>
          <w:color w:val="201F1E"/>
        </w:rPr>
        <w:t xml:space="preserve"> hvad </w:t>
      </w:r>
      <w:r w:rsidR="003D6375">
        <w:rPr>
          <w:rFonts w:ascii="Calibri" w:eastAsia="Times New Roman" w:hAnsi="Calibri" w:cs="Segoe UI"/>
          <w:i/>
          <w:color w:val="201F1E"/>
        </w:rPr>
        <w:t>I</w:t>
      </w:r>
      <w:r w:rsidR="007F3DBD" w:rsidRPr="00FE670B">
        <w:rPr>
          <w:rFonts w:ascii="Calibri" w:eastAsia="Times New Roman" w:hAnsi="Calibri" w:cs="Segoe UI"/>
          <w:i/>
          <w:color w:val="201F1E"/>
        </w:rPr>
        <w:t xml:space="preserve"> laver.</w:t>
      </w:r>
      <w:r w:rsidR="007F3DBD">
        <w:rPr>
          <w:rFonts w:ascii="Calibri" w:eastAsia="Times New Roman" w:hAnsi="Calibri" w:cs="Segoe UI"/>
          <w:i/>
          <w:color w:val="201F1E"/>
        </w:rPr>
        <w:t>”</w:t>
      </w:r>
      <w:r w:rsidR="007F3DBD" w:rsidRPr="00FE670B">
        <w:rPr>
          <w:rFonts w:ascii="Calibri" w:eastAsia="Times New Roman" w:hAnsi="Calibri" w:cs="Segoe UI"/>
          <w:i/>
          <w:color w:val="201F1E"/>
        </w:rPr>
        <w:t xml:space="preserve"> </w:t>
      </w:r>
    </w:p>
    <w:p w14:paraId="306027B2" w14:textId="77777777" w:rsidR="00B31AC9" w:rsidRPr="00FE670B" w:rsidRDefault="00B31AC9" w:rsidP="007F3DBD">
      <w:pPr>
        <w:shd w:val="clear" w:color="auto" w:fill="FFFFFF"/>
        <w:spacing w:after="0" w:line="240" w:lineRule="auto"/>
        <w:rPr>
          <w:rFonts w:ascii="Calibri" w:eastAsia="Times New Roman" w:hAnsi="Calibri" w:cs="Segoe UI"/>
          <w:i/>
          <w:color w:val="201F1E"/>
        </w:rPr>
      </w:pPr>
    </w:p>
    <w:p w14:paraId="50358CE7" w14:textId="5DCDF038" w:rsidR="00B568DC" w:rsidRPr="00B568DC" w:rsidRDefault="00B568DC" w:rsidP="00B568DC">
      <w:pPr>
        <w:rPr>
          <w:i/>
          <w:iCs/>
        </w:rPr>
      </w:pPr>
      <w:r w:rsidRPr="00B568DC">
        <w:rPr>
          <w:i/>
          <w:iCs/>
        </w:rPr>
        <w:t>Faktaboks</w:t>
      </w:r>
      <w:r w:rsidR="00C953D3">
        <w:rPr>
          <w:i/>
          <w:iCs/>
        </w:rPr>
        <w:t>/afslutning</w:t>
      </w:r>
      <w:r w:rsidRPr="00B568DC">
        <w:rPr>
          <w:i/>
          <w:iCs/>
        </w:rPr>
        <w:t>:</w:t>
      </w:r>
    </w:p>
    <w:p w14:paraId="1E3E58A4" w14:textId="3107E61F" w:rsidR="00B568DC" w:rsidRDefault="00C953D3" w:rsidP="00B568DC">
      <w:r>
        <w:t xml:space="preserve">Praktikopholdene er et led i projektet Back in Business, som </w:t>
      </w:r>
      <w:r w:rsidR="00747B5E">
        <w:t xml:space="preserve">aktuelt </w:t>
      </w:r>
      <w:r>
        <w:t xml:space="preserve">udvikles </w:t>
      </w:r>
      <w:r w:rsidR="00747B5E">
        <w:t xml:space="preserve">og afprøves </w:t>
      </w:r>
      <w:r>
        <w:t xml:space="preserve">af </w:t>
      </w:r>
      <w:r w:rsidR="00B568DC">
        <w:t>ROCKWOOL Fondens Interventionsenhed i samarbejde med Foreningen Nydansker</w:t>
      </w:r>
      <w:r w:rsidR="00B31AC9">
        <w:t>.</w:t>
      </w:r>
      <w:r w:rsidR="00B568DC">
        <w:t xml:space="preserve"> Målet </w:t>
      </w:r>
      <w:r>
        <w:t xml:space="preserve">med praktikkerne </w:t>
      </w:r>
      <w:r w:rsidR="00B568DC">
        <w:t xml:space="preserve">er at hjælpe elever og lærere i 8. klasse med at få mere tro på eleven og elevens evner, så flere elever kan afslutte 9. klasse med et adgangsgivende eksamensbevis. Praktikindsatsen </w:t>
      </w:r>
      <w:r w:rsidR="00D00C2D">
        <w:t xml:space="preserve">Back in Business </w:t>
      </w:r>
      <w:r w:rsidR="00B568DC">
        <w:t>er et 8 ugers forløb, hvoraf tre af ugerne fore</w:t>
      </w:r>
      <w:bookmarkStart w:id="0" w:name="_GoBack"/>
      <w:bookmarkEnd w:id="0"/>
      <w:r w:rsidR="00B568DC">
        <w:t xml:space="preserve">går i en virksomhed. Det er erfaringerne og oplevelserne i virksomheden, </w:t>
      </w:r>
      <w:r w:rsidR="00835145">
        <w:t xml:space="preserve">som skal </w:t>
      </w:r>
      <w:r w:rsidR="00B568DC">
        <w:t>danne grundlag</w:t>
      </w:r>
      <w:r w:rsidR="00835145">
        <w:t>et</w:t>
      </w:r>
      <w:r w:rsidR="00B568DC">
        <w:t xml:space="preserve"> for, at eleven kan vende tilbage til skolen med bedre forudsætninger for at klare sig godt. </w:t>
      </w:r>
    </w:p>
    <w:p w14:paraId="44B11613" w14:textId="652793C5" w:rsidR="00F41CC2" w:rsidRDefault="00F41CC2">
      <w:r>
        <w:t>Vil du høre mere om indsatsen</w:t>
      </w:r>
      <w:r w:rsidR="00044781">
        <w:t>,</w:t>
      </w:r>
      <w:r>
        <w:t xml:space="preserve"> kan du kontakte:</w:t>
      </w:r>
    </w:p>
    <w:p w14:paraId="1A7F17C9" w14:textId="6F5F55D0" w:rsidR="00F41CC2" w:rsidRPr="003D6375" w:rsidRDefault="00F41CC2">
      <w:pPr>
        <w:rPr>
          <w:lang w:val="en-US"/>
        </w:rPr>
      </w:pPr>
      <w:r w:rsidRPr="003D6375">
        <w:rPr>
          <w:lang w:val="en-US"/>
        </w:rPr>
        <w:t>Heike</w:t>
      </w:r>
      <w:r w:rsidR="009252CE" w:rsidRPr="003D6375">
        <w:rPr>
          <w:lang w:val="en-US"/>
        </w:rPr>
        <w:t xml:space="preserve"> Hoffmann</w:t>
      </w:r>
      <w:r w:rsidR="00373595">
        <w:rPr>
          <w:lang w:val="en-US"/>
        </w:rPr>
        <w:t>,</w:t>
      </w:r>
      <w:r w:rsidR="00646E28">
        <w:rPr>
          <w:lang w:val="en-US"/>
        </w:rPr>
        <w:t xml:space="preserve"> </w:t>
      </w:r>
      <w:hyperlink r:id="rId10" w:history="1">
        <w:r w:rsidR="00646E28" w:rsidRPr="00C37C9F">
          <w:rPr>
            <w:rStyle w:val="Hyperlink"/>
            <w:lang w:val="en-US"/>
          </w:rPr>
          <w:t>hoffmann@smvdanmark.dk</w:t>
        </w:r>
      </w:hyperlink>
      <w:r w:rsidR="00646E28">
        <w:rPr>
          <w:rStyle w:val="Hyperlink"/>
          <w:lang w:val="en-US"/>
        </w:rPr>
        <w:t xml:space="preserve"> </w:t>
      </w:r>
      <w:r w:rsidR="00373595">
        <w:rPr>
          <w:lang w:val="en-US"/>
        </w:rPr>
        <w:t>– 2539 0319</w:t>
      </w:r>
    </w:p>
    <w:p w14:paraId="17ABF187" w14:textId="42FA94FD" w:rsidR="00F41CC2" w:rsidRPr="003D6375" w:rsidRDefault="00F41CC2">
      <w:pPr>
        <w:rPr>
          <w:lang w:val="en-US"/>
        </w:rPr>
      </w:pPr>
      <w:r w:rsidRPr="003D6375">
        <w:rPr>
          <w:lang w:val="en-US"/>
        </w:rPr>
        <w:t>Mikkel London</w:t>
      </w:r>
      <w:r w:rsidR="00373595">
        <w:rPr>
          <w:lang w:val="en-US"/>
        </w:rPr>
        <w:t xml:space="preserve">, </w:t>
      </w:r>
      <w:r w:rsidR="00534F60" w:rsidRPr="00534F60">
        <w:rPr>
          <w:rStyle w:val="Hyperlink"/>
          <w:lang w:val="en-US"/>
        </w:rPr>
        <w:t>mlo@foreningen-nydansker.dk</w:t>
      </w:r>
      <w:r w:rsidR="00534F60">
        <w:rPr>
          <w:lang w:val="en-US"/>
        </w:rPr>
        <w:t xml:space="preserve"> </w:t>
      </w:r>
      <w:r w:rsidR="00373595">
        <w:rPr>
          <w:lang w:val="en-US"/>
        </w:rPr>
        <w:t xml:space="preserve">– </w:t>
      </w:r>
      <w:r w:rsidR="00F56548">
        <w:rPr>
          <w:lang w:val="en-US"/>
        </w:rPr>
        <w:t>2682 1501</w:t>
      </w:r>
    </w:p>
    <w:p w14:paraId="79A3AF26" w14:textId="73AD893A" w:rsidR="00F41CC2" w:rsidRDefault="00F41CC2">
      <w:r w:rsidRPr="00646E28">
        <w:t>Maja Kjæ</w:t>
      </w:r>
      <w:r w:rsidR="003D6375" w:rsidRPr="00646E28">
        <w:t>r</w:t>
      </w:r>
      <w:r w:rsidRPr="00646E28">
        <w:t>sgaard</w:t>
      </w:r>
      <w:r w:rsidR="00373595" w:rsidRPr="00646E28">
        <w:t xml:space="preserve">, </w:t>
      </w:r>
      <w:hyperlink r:id="rId11" w:history="1">
        <w:r w:rsidR="00373595" w:rsidRPr="001D1213">
          <w:rPr>
            <w:rStyle w:val="Hyperlink"/>
          </w:rPr>
          <w:t>mkg@foreningen-nydansker.dk</w:t>
        </w:r>
      </w:hyperlink>
      <w:r w:rsidR="00373595" w:rsidRPr="00646E28">
        <w:t xml:space="preserve"> – 7199 9721</w:t>
      </w:r>
    </w:p>
    <w:p w14:paraId="56FB5D0E" w14:textId="552A2AA6" w:rsidR="00ED225E" w:rsidRPr="00646E28" w:rsidRDefault="00E75701">
      <w:r>
        <w:lastRenderedPageBreak/>
        <w:t xml:space="preserve">Læs mere her: </w:t>
      </w:r>
      <w:hyperlink r:id="rId12" w:history="1">
        <w:r w:rsidRPr="00492999">
          <w:rPr>
            <w:rStyle w:val="Hyperlink"/>
          </w:rPr>
          <w:t>www.rockwool</w:t>
        </w:r>
        <w:r w:rsidR="00492999" w:rsidRPr="00492999">
          <w:rPr>
            <w:rStyle w:val="Hyperlink"/>
          </w:rPr>
          <w:t>fonden.dk</w:t>
        </w:r>
      </w:hyperlink>
    </w:p>
    <w:sectPr w:rsidR="00ED225E" w:rsidRPr="00646E28" w:rsidSect="00534F6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8BE468" w14:textId="77777777" w:rsidR="00292D1B" w:rsidRDefault="00292D1B" w:rsidP="001D1213">
      <w:pPr>
        <w:spacing w:after="0" w:line="240" w:lineRule="auto"/>
      </w:pPr>
      <w:r>
        <w:separator/>
      </w:r>
    </w:p>
  </w:endnote>
  <w:endnote w:type="continuationSeparator" w:id="0">
    <w:p w14:paraId="72489D05" w14:textId="77777777" w:rsidR="00292D1B" w:rsidRDefault="00292D1B" w:rsidP="001D1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DA540" w14:textId="77777777" w:rsidR="00DA1FCF" w:rsidRDefault="00DA1FCF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1F84E7" w14:textId="6D9394AE" w:rsidR="001D1213" w:rsidRPr="001D1213" w:rsidRDefault="001D1213" w:rsidP="001D1213">
    <w:pPr>
      <w:pStyle w:val="Sidefod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E20A83" w14:textId="77777777" w:rsidR="00DA1FCF" w:rsidRDefault="00DA1FC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E2FEAE" w14:textId="77777777" w:rsidR="00292D1B" w:rsidRDefault="00292D1B" w:rsidP="001D1213">
      <w:pPr>
        <w:spacing w:after="0" w:line="240" w:lineRule="auto"/>
      </w:pPr>
      <w:r>
        <w:separator/>
      </w:r>
    </w:p>
  </w:footnote>
  <w:footnote w:type="continuationSeparator" w:id="0">
    <w:p w14:paraId="02AAF33B" w14:textId="77777777" w:rsidR="00292D1B" w:rsidRDefault="00292D1B" w:rsidP="001D12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8401AD" w14:textId="77777777" w:rsidR="00DA1FCF" w:rsidRDefault="00DA1FCF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81A8C4" w14:textId="52BE0CDB" w:rsidR="001D1213" w:rsidRPr="001D1213" w:rsidRDefault="001D1213" w:rsidP="001D1213">
    <w:pPr>
      <w:pStyle w:val="Sidehoved"/>
      <w:jc w:val="right"/>
    </w:pPr>
    <w:r w:rsidRPr="001D1213">
      <w:rPr>
        <w:noProof/>
        <w:lang w:eastAsia="da-DK"/>
      </w:rPr>
      <w:drawing>
        <wp:inline distT="0" distB="0" distL="0" distR="0" wp14:anchorId="79730A73" wp14:editId="6BE4E68B">
          <wp:extent cx="1533525" cy="647700"/>
          <wp:effectExtent l="0" t="0" r="0" b="0"/>
          <wp:docPr id="4" name="Billede 3" descr="Et billede, der indeholder plade, tegning&#10;&#10;Automatisk genereret beskrivelse">
            <a:extLst xmlns:a="http://schemas.openxmlformats.org/drawingml/2006/main">
              <a:ext uri="{FF2B5EF4-FFF2-40B4-BE49-F238E27FC236}">
                <a16:creationId xmlns:a16="http://schemas.microsoft.com/office/drawing/2014/main" id="{C7615094-1E71-4233-BF29-2A314ABC860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lede 3" descr="Et billede, der indeholder plade, tegning&#10;&#10;Automatisk genereret beskrivelse">
                    <a:extLst>
                      <a:ext uri="{FF2B5EF4-FFF2-40B4-BE49-F238E27FC236}">
                        <a16:creationId xmlns:a16="http://schemas.microsoft.com/office/drawing/2014/main" id="{C7615094-1E71-4233-BF29-2A314ABC860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436"/>
                  <a:stretch/>
                </pic:blipFill>
                <pic:spPr bwMode="auto">
                  <a:xfrm>
                    <a:off x="0" y="0"/>
                    <a:ext cx="1570421" cy="66328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249350" w14:textId="77777777" w:rsidR="00DA1FCF" w:rsidRDefault="00DA1FC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B22926"/>
    <w:multiLevelType w:val="multilevel"/>
    <w:tmpl w:val="BC742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18130D8"/>
    <w:multiLevelType w:val="hybridMultilevel"/>
    <w:tmpl w:val="784ED97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D0518F"/>
    <w:multiLevelType w:val="hybridMultilevel"/>
    <w:tmpl w:val="64D24E3A"/>
    <w:lvl w:ilvl="0" w:tplc="4CDC1EC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color w:val="201F1E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5E"/>
    <w:rsid w:val="00044781"/>
    <w:rsid w:val="000A2B72"/>
    <w:rsid w:val="000C1452"/>
    <w:rsid w:val="000F5600"/>
    <w:rsid w:val="00124B0E"/>
    <w:rsid w:val="00163197"/>
    <w:rsid w:val="001B39A6"/>
    <w:rsid w:val="001D1213"/>
    <w:rsid w:val="001E2936"/>
    <w:rsid w:val="0027253F"/>
    <w:rsid w:val="00292D1B"/>
    <w:rsid w:val="002D151C"/>
    <w:rsid w:val="002D4C7F"/>
    <w:rsid w:val="00373595"/>
    <w:rsid w:val="0038142B"/>
    <w:rsid w:val="00386275"/>
    <w:rsid w:val="003A56BA"/>
    <w:rsid w:val="003C1DFA"/>
    <w:rsid w:val="003D0750"/>
    <w:rsid w:val="003D6375"/>
    <w:rsid w:val="003F6140"/>
    <w:rsid w:val="00434A11"/>
    <w:rsid w:val="00443672"/>
    <w:rsid w:val="00492999"/>
    <w:rsid w:val="00504684"/>
    <w:rsid w:val="00534F60"/>
    <w:rsid w:val="005621C9"/>
    <w:rsid w:val="00646E28"/>
    <w:rsid w:val="00686667"/>
    <w:rsid w:val="00690C92"/>
    <w:rsid w:val="00747B5E"/>
    <w:rsid w:val="007F3DBD"/>
    <w:rsid w:val="00835145"/>
    <w:rsid w:val="008B1679"/>
    <w:rsid w:val="008E3CB3"/>
    <w:rsid w:val="008F505B"/>
    <w:rsid w:val="009252CE"/>
    <w:rsid w:val="00960C99"/>
    <w:rsid w:val="009D2B53"/>
    <w:rsid w:val="009D708F"/>
    <w:rsid w:val="00A4651F"/>
    <w:rsid w:val="00B31AC9"/>
    <w:rsid w:val="00B568DC"/>
    <w:rsid w:val="00B862E5"/>
    <w:rsid w:val="00C953D3"/>
    <w:rsid w:val="00D00C2D"/>
    <w:rsid w:val="00D422EF"/>
    <w:rsid w:val="00D61B87"/>
    <w:rsid w:val="00D67CE1"/>
    <w:rsid w:val="00D726A3"/>
    <w:rsid w:val="00D83931"/>
    <w:rsid w:val="00DA1FCF"/>
    <w:rsid w:val="00DB02C2"/>
    <w:rsid w:val="00DD48D8"/>
    <w:rsid w:val="00E600FD"/>
    <w:rsid w:val="00E75701"/>
    <w:rsid w:val="00ED225E"/>
    <w:rsid w:val="00ED7CA8"/>
    <w:rsid w:val="00ED7EC2"/>
    <w:rsid w:val="00F17139"/>
    <w:rsid w:val="00F41CC2"/>
    <w:rsid w:val="00F5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4E9F1B5"/>
  <w15:docId w15:val="{8D5B227E-B100-48A3-B841-E0EB37FBB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B39A6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373595"/>
    <w:rPr>
      <w:color w:val="0563C1" w:themeColor="hyperlink"/>
      <w:u w:val="single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373595"/>
    <w:rPr>
      <w:color w:val="605E5C"/>
      <w:shd w:val="clear" w:color="auto" w:fill="E1DFDD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43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43672"/>
    <w:rPr>
      <w:rFonts w:ascii="Segoe UI" w:hAnsi="Segoe UI" w:cs="Segoe UI"/>
      <w:sz w:val="18"/>
      <w:szCs w:val="18"/>
    </w:rPr>
  </w:style>
  <w:style w:type="paragraph" w:styleId="Sidehoved">
    <w:name w:val="header"/>
    <w:basedOn w:val="Normal"/>
    <w:link w:val="SidehovedTegn"/>
    <w:uiPriority w:val="99"/>
    <w:unhideWhenUsed/>
    <w:rsid w:val="001D12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D1213"/>
  </w:style>
  <w:style w:type="paragraph" w:styleId="Sidefod">
    <w:name w:val="footer"/>
    <w:basedOn w:val="Normal"/>
    <w:link w:val="SidefodTegn"/>
    <w:uiPriority w:val="99"/>
    <w:unhideWhenUsed/>
    <w:rsid w:val="001D12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D1213"/>
  </w:style>
  <w:style w:type="character" w:styleId="Kommentarhenvisning">
    <w:name w:val="annotation reference"/>
    <w:basedOn w:val="Standardskrifttypeiafsnit"/>
    <w:uiPriority w:val="99"/>
    <w:semiHidden/>
    <w:unhideWhenUsed/>
    <w:rsid w:val="00686667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686667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686667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686667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68666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file:///C:\Users\jlb.RF\AppData\Local\Microsoft\Windows\INetCache\Content.Outlook\DE5MAH7X\www.rockwoolfonden.d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kg@foreningen-nydansker.d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mailto:hoffmann@smvdanmark.dk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92907D1D1CA8541A4002FEB6547A29C" ma:contentTypeVersion="13" ma:contentTypeDescription="Opret et nyt dokument." ma:contentTypeScope="" ma:versionID="6a461a818a8048b52db04c9ed9e72353">
  <xsd:schema xmlns:xsd="http://www.w3.org/2001/XMLSchema" xmlns:xs="http://www.w3.org/2001/XMLSchema" xmlns:p="http://schemas.microsoft.com/office/2006/metadata/properties" xmlns:ns3="638f0dad-b7a1-47de-8924-38a167cdf5fc" xmlns:ns4="dde2a0c4-90ce-4839-bc89-9c3d0aa4764a" targetNamespace="http://schemas.microsoft.com/office/2006/metadata/properties" ma:root="true" ma:fieldsID="ccb513e0149c28270a210fcccc171c99" ns3:_="" ns4:_="">
    <xsd:import namespace="638f0dad-b7a1-47de-8924-38a167cdf5fc"/>
    <xsd:import namespace="dde2a0c4-90ce-4839-bc89-9c3d0aa476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8f0dad-b7a1-47de-8924-38a167cdf5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e2a0c4-90ce-4839-bc89-9c3d0aa4764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595D53-B056-4A5B-9675-2326F4DA3E44}">
  <ds:schemaRefs>
    <ds:schemaRef ds:uri="638f0dad-b7a1-47de-8924-38a167cdf5fc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dde2a0c4-90ce-4839-bc89-9c3d0aa4764a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B791806-7B27-40D8-A2BE-F296DB2190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8f0dad-b7a1-47de-8924-38a167cdf5fc"/>
    <ds:schemaRef ds:uri="dde2a0c4-90ce-4839-bc89-9c3d0aa476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C36E7A-2288-4DC8-B15C-25BE6ED3068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167F13E7</Template>
  <TotalTime>0</TotalTime>
  <Pages>2</Pages>
  <Words>409</Words>
  <Characters>2501</Characters>
  <Application>Microsoft Office Word</Application>
  <DocSecurity>4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Kjaersgaard</dc:creator>
  <cp:keywords/>
  <dc:description/>
  <cp:lastModifiedBy>Heike Hoffmann</cp:lastModifiedBy>
  <cp:revision>2</cp:revision>
  <dcterms:created xsi:type="dcterms:W3CDTF">2020-08-24T08:57:00Z</dcterms:created>
  <dcterms:modified xsi:type="dcterms:W3CDTF">2020-08-24T08:57:00Z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0x010100F92907D1D1CA8541A4002FEB6547A29C</vt:lpwstr>
  </property>
</Properties>
</file>